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7A" w:rsidRPr="00975F71" w:rsidRDefault="00EA787A" w:rsidP="00975F71">
      <w:pPr>
        <w:pStyle w:val="NormalWeb"/>
        <w:spacing w:before="50" w:beforeAutospacing="0" w:after="50" w:afterAutospacing="0"/>
        <w:ind w:left="6300"/>
        <w:rPr>
          <w:rStyle w:val="Strong"/>
          <w:b w:val="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9pt;margin-top:-63pt;width:597.75pt;height:843.05pt;z-index:251658240">
            <v:imagedata r:id="rId4" o:title=""/>
          </v:shape>
        </w:pict>
      </w:r>
      <w:r w:rsidRPr="00975F71">
        <w:rPr>
          <w:rStyle w:val="Strong"/>
          <w:b w:val="0"/>
        </w:rPr>
        <w:t>Утверждаю</w:t>
      </w:r>
    </w:p>
    <w:p w:rsidR="00EA787A" w:rsidRDefault="00EA787A" w:rsidP="00975F71">
      <w:pPr>
        <w:pStyle w:val="NormalWeb"/>
        <w:spacing w:before="50" w:beforeAutospacing="0" w:after="50" w:afterAutospacing="0"/>
        <w:ind w:left="6300"/>
        <w:rPr>
          <w:rStyle w:val="Strong"/>
          <w:b w:val="0"/>
        </w:rPr>
      </w:pPr>
      <w:r>
        <w:rPr>
          <w:rStyle w:val="Strong"/>
          <w:b w:val="0"/>
        </w:rPr>
        <w:t>Директор школы:</w:t>
      </w:r>
      <w:r w:rsidRPr="00975F71">
        <w:rPr>
          <w:rStyle w:val="Strong"/>
          <w:b w:val="0"/>
        </w:rPr>
        <w:t xml:space="preserve">              </w:t>
      </w:r>
    </w:p>
    <w:p w:rsidR="00EA787A" w:rsidRPr="00975F71" w:rsidRDefault="00EA787A" w:rsidP="00975F71">
      <w:pPr>
        <w:pStyle w:val="NormalWeb"/>
        <w:spacing w:before="50" w:beforeAutospacing="0" w:after="50" w:afterAutospacing="0"/>
        <w:ind w:left="6300"/>
        <w:rPr>
          <w:rStyle w:val="Strong"/>
          <w:b w:val="0"/>
        </w:rPr>
      </w:pPr>
      <w:r>
        <w:rPr>
          <w:rStyle w:val="Strong"/>
          <w:b w:val="0"/>
        </w:rPr>
        <w:t xml:space="preserve">_________ </w:t>
      </w:r>
      <w:r w:rsidRPr="00975F71">
        <w:rPr>
          <w:rStyle w:val="Strong"/>
          <w:b w:val="0"/>
        </w:rPr>
        <w:t>Терентьев Д.В.</w:t>
      </w:r>
    </w:p>
    <w:p w:rsidR="00EA787A" w:rsidRPr="00EA7D60" w:rsidRDefault="00EA787A" w:rsidP="000F3D34">
      <w:pPr>
        <w:pStyle w:val="NormalWeb"/>
        <w:spacing w:before="50" w:beforeAutospacing="0" w:after="50" w:afterAutospacing="0"/>
        <w:jc w:val="right"/>
        <w:rPr>
          <w:rStyle w:val="Strong"/>
          <w:b w:val="0"/>
          <w:sz w:val="20"/>
          <w:szCs w:val="20"/>
        </w:rPr>
      </w:pPr>
      <w:r>
        <w:rPr>
          <w:rStyle w:val="Strong"/>
          <w:b w:val="0"/>
          <w:sz w:val="20"/>
          <w:szCs w:val="20"/>
        </w:rPr>
        <w:t xml:space="preserve"> </w:t>
      </w:r>
    </w:p>
    <w:p w:rsidR="00EA787A" w:rsidRDefault="00EA787A" w:rsidP="00202BD9">
      <w:pPr>
        <w:pStyle w:val="NormalWeb"/>
        <w:spacing w:before="50" w:beforeAutospacing="0" w:after="50" w:afterAutospacing="0"/>
        <w:rPr>
          <w:b/>
          <w:sz w:val="28"/>
          <w:szCs w:val="28"/>
        </w:rPr>
      </w:pPr>
    </w:p>
    <w:p w:rsidR="00EA787A" w:rsidRPr="00975F71" w:rsidRDefault="00EA787A" w:rsidP="00975F71">
      <w:pPr>
        <w:pStyle w:val="NormalWeb"/>
        <w:spacing w:before="50" w:beforeAutospacing="0" w:after="50" w:afterAutospacing="0"/>
        <w:jc w:val="center"/>
        <w:rPr>
          <w:b/>
        </w:rPr>
      </w:pPr>
      <w:r w:rsidRPr="00975F71">
        <w:rPr>
          <w:b/>
        </w:rPr>
        <w:t xml:space="preserve">План мероприятий по реализации </w:t>
      </w:r>
      <w:r w:rsidRPr="00975F71">
        <w:rPr>
          <w:b/>
          <w:iCs/>
          <w:color w:val="000000"/>
        </w:rPr>
        <w:t xml:space="preserve">Программы противодействия  идеологии терроризма и экстремизма </w:t>
      </w:r>
      <w:r w:rsidRPr="00975F71">
        <w:rPr>
          <w:b/>
        </w:rPr>
        <w:t>в МБОУ  «Рунгинская средняя общеобразовательная школа Буинского муниципального район</w:t>
      </w:r>
      <w:r>
        <w:rPr>
          <w:b/>
        </w:rPr>
        <w:t>а Республики Татарстан»  на 2018 -2019</w:t>
      </w:r>
      <w:r w:rsidRPr="00975F71">
        <w:rPr>
          <w:b/>
        </w:rPr>
        <w:t xml:space="preserve"> учебный год</w:t>
      </w:r>
    </w:p>
    <w:p w:rsidR="00EA787A" w:rsidRPr="00A554F4" w:rsidRDefault="00EA787A" w:rsidP="00A554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A787A" w:rsidRPr="00A554F4" w:rsidRDefault="00EA787A" w:rsidP="00A554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680"/>
        <w:gridCol w:w="1985"/>
        <w:gridCol w:w="2335"/>
      </w:tblGrid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мероприятий.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 за выполнение</w:t>
            </w:r>
          </w:p>
        </w:tc>
      </w:tr>
      <w:tr w:rsidR="00EA787A" w:rsidRPr="00975F71" w:rsidTr="00975F71">
        <w:trPr>
          <w:trHeight w:val="341"/>
        </w:trPr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Провести инструктаж   с техперсоналом, по антитеррористической деятельности.</w:t>
            </w:r>
          </w:p>
        </w:tc>
        <w:tc>
          <w:tcPr>
            <w:tcW w:w="1985" w:type="dxa"/>
          </w:tcPr>
          <w:p w:rsidR="00EA787A" w:rsidRPr="00975F71" w:rsidRDefault="00EA787A" w:rsidP="00202BD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01.09.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и 15.01.2019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Ограничить въезд транспорта на территорию школы.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A787A" w:rsidRPr="00975F71" w:rsidTr="00975F71">
        <w:trPr>
          <w:trHeight w:val="547"/>
        </w:trPr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Провести инструктажи с учащимися по действиям в случае угрозы теракта и при его возникновении.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В начале учебного и календарного года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ОБЖ,</w:t>
            </w:r>
          </w:p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объектовых тренировок по эвакуации учащихся, воспитанников и сотрудников.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по У</w:t>
            </w: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Р преподаватель ОБЖ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Организовать пропускной режим в школе для всех учащихся. 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по ВР преподаватель ОБЖ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профилактических бесед, направленных на профилактику употребления наркотических веществ.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по ВР</w:t>
            </w:r>
          </w:p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Кл.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Месячник «Экстремизму –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Нет!»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Зам. по ВР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уроков «Мировая художественная культура», «Краеведение»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по У</w:t>
            </w: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 на уроках ОБЖ тем по вопросам терроризма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ОБЖ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Обновление уголка «Терроризм угроза обществу»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Организатор ОБЖ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Месячник «Гражданской защиты и безопасности детей»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по ВР преподаватель ОБЖ 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Проведение занятий с учащимися по изучению норм законодательства, предусматривающего ответственность за националистические и иные экстремистские проявления.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Проведение уроков памяти в ОУ, школьных линеек с минутой молчания в память о жертвах терактов в г. Беслане.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по ВР, классные руководители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Проведение учений и тренировок  по отработке действий руководства, персонала и обучаемых при угрозе террористического акта и ЧС (по графику).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Издать приказ об организации ГО в школе</w:t>
            </w:r>
          </w:p>
          <w:p w:rsidR="00EA787A" w:rsidRPr="00975F71" w:rsidRDefault="00EA787A" w:rsidP="00A554F4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 по противодействию терроризму. </w:t>
            </w:r>
          </w:p>
        </w:tc>
        <w:tc>
          <w:tcPr>
            <w:tcW w:w="1985" w:type="dxa"/>
          </w:tcPr>
          <w:p w:rsidR="00EA787A" w:rsidRPr="00975F71" w:rsidRDefault="00EA787A" w:rsidP="00975F7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01.09.16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Произвести корректировку документов по вопросам антитеррористической деятельности.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До 01.10.1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антитеррористической комиссии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Классный час на тему «</w:t>
            </w: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Толерантность - дорога к миру</w:t>
            </w:r>
            <w:r w:rsidRPr="00975F7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кл. руководители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среди старшеклассников дебатов по теме «Неформальные общественные молодёжные объединения и определение наличия в их деятельности признаков экстремизма».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по ВР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Мероприятия, посвященные Дню Конституции.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кл. руководители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отдыха и занятости детей в период школьных каникул.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Во время каникул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по ВР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Спортивно-патриотический праздник «Добры молодцы», посвященный «Дню защитника отечества»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по ВР, преподаватель ОБЖ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военно-патриотической работы.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кл. руководители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встреч, бесед сотрудниками правоохранительных органов с учащимися об ответственности в случаях проявления экстремизма в отношении людей.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мониторинга распространения вредных привычек среди молодежи.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кл. руководители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на асфальте «Твори добро на всей Земле».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военно-спортивной игры для детей   «Зарница».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по ВР, преподаватель ОБЖ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Мероприятия, посвященные годовщине Победы.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кл. руководители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«День защиты детей».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школы, преподаватель ОБЖ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плана мероприятий по организации антитеррористической деятельности на летний период.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Зам. по ВР, преподаватель ОБЖ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итоговых  классных часов по тематике антитеррористической защищенности. 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Кл.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Отработка практических навыков при угрозе теракта.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EA787A" w:rsidRPr="00975F71" w:rsidTr="00975F71">
        <w:tc>
          <w:tcPr>
            <w:tcW w:w="540" w:type="dxa"/>
          </w:tcPr>
          <w:p w:rsidR="00EA787A" w:rsidRPr="00975F71" w:rsidRDefault="00EA787A" w:rsidP="00A55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80" w:type="dxa"/>
          </w:tcPr>
          <w:p w:rsidR="00EA787A" w:rsidRPr="00975F71" w:rsidRDefault="00EA787A" w:rsidP="00A554F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 по антитерр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ористической деятельности в 2018-2019</w:t>
            </w: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98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23.06.2019</w:t>
            </w:r>
          </w:p>
        </w:tc>
        <w:tc>
          <w:tcPr>
            <w:tcW w:w="2335" w:type="dxa"/>
          </w:tcPr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F71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школы, преподаватель ОБЖ</w:t>
            </w:r>
          </w:p>
          <w:p w:rsidR="00EA787A" w:rsidRPr="00975F71" w:rsidRDefault="00EA787A" w:rsidP="00A554F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A787A" w:rsidRDefault="00EA787A" w:rsidP="00202BD9">
      <w:pPr>
        <w:pStyle w:val="NormalWeb"/>
        <w:spacing w:before="50" w:beforeAutospacing="0" w:after="50" w:afterAutospacing="0"/>
        <w:rPr>
          <w:b/>
          <w:sz w:val="28"/>
          <w:szCs w:val="28"/>
        </w:rPr>
      </w:pPr>
    </w:p>
    <w:p w:rsidR="00EA787A" w:rsidRDefault="00EA787A" w:rsidP="00202BD9">
      <w:pPr>
        <w:pStyle w:val="NormalWeb"/>
        <w:spacing w:before="50" w:beforeAutospacing="0" w:after="50" w:afterAutospacing="0"/>
        <w:rPr>
          <w:b/>
          <w:sz w:val="28"/>
          <w:szCs w:val="28"/>
        </w:rPr>
      </w:pPr>
    </w:p>
    <w:p w:rsidR="00EA787A" w:rsidRDefault="00EA787A" w:rsidP="00202BD9">
      <w:pPr>
        <w:pStyle w:val="NormalWeb"/>
        <w:spacing w:before="50" w:beforeAutospacing="0" w:after="50" w:afterAutospacing="0"/>
        <w:rPr>
          <w:b/>
          <w:sz w:val="28"/>
          <w:szCs w:val="28"/>
        </w:rPr>
      </w:pPr>
    </w:p>
    <w:sectPr w:rsidR="00EA787A" w:rsidSect="00E9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4F4"/>
    <w:rsid w:val="00046EBB"/>
    <w:rsid w:val="00094483"/>
    <w:rsid w:val="000F3D34"/>
    <w:rsid w:val="00202BD9"/>
    <w:rsid w:val="00325F2E"/>
    <w:rsid w:val="00326315"/>
    <w:rsid w:val="003537C2"/>
    <w:rsid w:val="003841C8"/>
    <w:rsid w:val="00457C10"/>
    <w:rsid w:val="00544A11"/>
    <w:rsid w:val="007767BA"/>
    <w:rsid w:val="0080002C"/>
    <w:rsid w:val="008049B3"/>
    <w:rsid w:val="00847FFA"/>
    <w:rsid w:val="008E0A9C"/>
    <w:rsid w:val="00932455"/>
    <w:rsid w:val="00975F71"/>
    <w:rsid w:val="00A554F4"/>
    <w:rsid w:val="00B86828"/>
    <w:rsid w:val="00BA61F9"/>
    <w:rsid w:val="00BF2179"/>
    <w:rsid w:val="00D352F7"/>
    <w:rsid w:val="00DE6729"/>
    <w:rsid w:val="00E059CA"/>
    <w:rsid w:val="00E534BD"/>
    <w:rsid w:val="00E64A03"/>
    <w:rsid w:val="00E853BA"/>
    <w:rsid w:val="00E95C2F"/>
    <w:rsid w:val="00EA787A"/>
    <w:rsid w:val="00EA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C2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02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02BD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610</Words>
  <Characters>3482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Зинаида</dc:creator>
  <cp:keywords/>
  <dc:description/>
  <cp:lastModifiedBy>Рунга</cp:lastModifiedBy>
  <cp:revision>4</cp:revision>
  <cp:lastPrinted>2018-09-14T12:42:00Z</cp:lastPrinted>
  <dcterms:created xsi:type="dcterms:W3CDTF">2018-09-08T17:12:00Z</dcterms:created>
  <dcterms:modified xsi:type="dcterms:W3CDTF">2018-10-22T12:31:00Z</dcterms:modified>
</cp:coreProperties>
</file>